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614E7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</w:p>
    <w:p w14:paraId="36DD3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8DF9D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广东省镇村片区组团专家委员会</w:t>
      </w:r>
    </w:p>
    <w:p w14:paraId="4E05C0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专家委员申请表</w:t>
      </w:r>
    </w:p>
    <w:p w14:paraId="4FB6D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9"/>
        <w:tblW w:w="9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880"/>
        <w:gridCol w:w="198"/>
        <w:gridCol w:w="671"/>
        <w:gridCol w:w="984"/>
        <w:gridCol w:w="936"/>
        <w:gridCol w:w="984"/>
        <w:gridCol w:w="1524"/>
        <w:gridCol w:w="1772"/>
      </w:tblGrid>
      <w:tr w14:paraId="5520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4" w:type="dxa"/>
            <w:noWrap w:val="0"/>
            <w:vAlign w:val="center"/>
          </w:tcPr>
          <w:p w14:paraId="69BB997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</w:t>
            </w:r>
          </w:p>
        </w:tc>
        <w:tc>
          <w:tcPr>
            <w:tcW w:w="1749" w:type="dxa"/>
            <w:gridSpan w:val="3"/>
            <w:noWrap w:val="0"/>
            <w:vAlign w:val="center"/>
          </w:tcPr>
          <w:p w14:paraId="499F726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center"/>
          </w:tcPr>
          <w:p w14:paraId="1F501BB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别</w:t>
            </w:r>
          </w:p>
        </w:tc>
        <w:tc>
          <w:tcPr>
            <w:tcW w:w="936" w:type="dxa"/>
            <w:noWrap w:val="0"/>
            <w:vAlign w:val="center"/>
          </w:tcPr>
          <w:p w14:paraId="59D5E91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center"/>
          </w:tcPr>
          <w:p w14:paraId="6B8FA17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族</w:t>
            </w:r>
          </w:p>
        </w:tc>
        <w:tc>
          <w:tcPr>
            <w:tcW w:w="1524" w:type="dxa"/>
            <w:noWrap w:val="0"/>
            <w:vAlign w:val="center"/>
          </w:tcPr>
          <w:p w14:paraId="71A77C4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2" w:type="dxa"/>
            <w:vMerge w:val="restart"/>
            <w:noWrap w:val="0"/>
            <w:vAlign w:val="center"/>
          </w:tcPr>
          <w:p w14:paraId="46F2D86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</w:tc>
      </w:tr>
      <w:tr w14:paraId="39EF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34" w:type="dxa"/>
            <w:noWrap w:val="0"/>
            <w:vAlign w:val="center"/>
          </w:tcPr>
          <w:p w14:paraId="28206B3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499C3D6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5D0FF4B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1524" w:type="dxa"/>
            <w:noWrap w:val="0"/>
            <w:vAlign w:val="center"/>
          </w:tcPr>
          <w:p w14:paraId="60F9FCC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5326379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C2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34" w:type="dxa"/>
            <w:noWrap w:val="0"/>
            <w:vAlign w:val="center"/>
          </w:tcPr>
          <w:p w14:paraId="0DDD30E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身份证号</w:t>
            </w:r>
          </w:p>
        </w:tc>
        <w:tc>
          <w:tcPr>
            <w:tcW w:w="6177" w:type="dxa"/>
            <w:gridSpan w:val="7"/>
            <w:noWrap w:val="0"/>
            <w:vAlign w:val="center"/>
          </w:tcPr>
          <w:p w14:paraId="3A5F788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156EE11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B6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34" w:type="dxa"/>
            <w:noWrap w:val="0"/>
            <w:vAlign w:val="center"/>
          </w:tcPr>
          <w:p w14:paraId="05D1E98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毕业院校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76AF7A4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0C3E1FD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学位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0433EC2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02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34" w:type="dxa"/>
            <w:noWrap w:val="0"/>
            <w:vAlign w:val="center"/>
          </w:tcPr>
          <w:p w14:paraId="334C31D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业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26C9874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206A679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70C2F23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51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334" w:type="dxa"/>
            <w:noWrap w:val="0"/>
            <w:vAlign w:val="center"/>
          </w:tcPr>
          <w:p w14:paraId="092A8D6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工作单位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06A7A22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6A00B2A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务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5922B29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E29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34" w:type="dxa"/>
            <w:noWrap w:val="0"/>
            <w:vAlign w:val="center"/>
          </w:tcPr>
          <w:p w14:paraId="3D48074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6619623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6CB7415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0EA7D7E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41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412" w:type="dxa"/>
            <w:gridSpan w:val="3"/>
            <w:tcBorders>
              <w:top w:val="nil"/>
            </w:tcBorders>
            <w:noWrap w:val="0"/>
            <w:vAlign w:val="center"/>
          </w:tcPr>
          <w:p w14:paraId="6B87B6EB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主要研究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领域</w:t>
            </w:r>
          </w:p>
          <w:p w14:paraId="6754490F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及特长</w:t>
            </w:r>
          </w:p>
        </w:tc>
        <w:tc>
          <w:tcPr>
            <w:tcW w:w="6871" w:type="dxa"/>
            <w:gridSpan w:val="6"/>
            <w:noWrap w:val="0"/>
            <w:vAlign w:val="center"/>
          </w:tcPr>
          <w:p w14:paraId="0478CA99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DA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2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26B50A9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个人简介（教育背</w:t>
            </w:r>
          </w:p>
          <w:p w14:paraId="0D0C516D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景、工作经历）</w:t>
            </w:r>
          </w:p>
        </w:tc>
        <w:tc>
          <w:tcPr>
            <w:tcW w:w="6871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C6CF865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897B8E5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F16B03A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2153C0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B79E03A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E69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2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3B5BBAA">
            <w:pPr>
              <w:pStyle w:val="20"/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主要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论著、成果及获奖情况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60FFDC96">
            <w:pPr>
              <w:pStyle w:val="20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（从事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政策法规、产业规划、城乡规划设计、乡村运营、乡村治理、金融保险等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相关工作主要业绩、研究成果及突出贡献情况，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300字以内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2C24B795">
            <w:pPr>
              <w:pStyle w:val="20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221F0FC4">
            <w:pPr>
              <w:pStyle w:val="20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28ACDBDA">
            <w:pPr>
              <w:pStyle w:val="20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0C8CA1CE">
            <w:pPr>
              <w:pStyle w:val="20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7816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D731150">
            <w:pPr>
              <w:pStyle w:val="20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所附资料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3684619F">
            <w:pPr>
              <w:pStyle w:val="20"/>
              <w:adjustRightIn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有关证明材料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___份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（附后）</w:t>
            </w:r>
          </w:p>
        </w:tc>
      </w:tr>
      <w:tr w14:paraId="5E3F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88BDB11">
            <w:pPr>
              <w:pStyle w:val="20"/>
              <w:adjustRightInd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学院（单位）推荐意见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13ECB6C1">
            <w:pPr>
              <w:pStyle w:val="20"/>
              <w:adjustRightInd w:val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情况属实，同意推荐。</w:t>
            </w:r>
          </w:p>
          <w:p w14:paraId="040CEF86">
            <w:pPr>
              <w:widowControl/>
              <w:ind w:firstLine="4968" w:firstLineChars="18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1388CD16">
            <w:pPr>
              <w:pStyle w:val="20"/>
              <w:adjustRightIn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     月    日</w:t>
            </w:r>
          </w:p>
          <w:p w14:paraId="62D9C458">
            <w:pPr>
              <w:pStyle w:val="20"/>
              <w:adjustRightIn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</w:tr>
      <w:tr w14:paraId="5545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BDE40A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推荐单位意见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0E3C5E0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</w:p>
          <w:p w14:paraId="02EB05AA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</w:p>
          <w:p w14:paraId="7045B9F2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00533DAC">
            <w:pPr>
              <w:pStyle w:val="20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     月    日</w:t>
            </w:r>
          </w:p>
        </w:tc>
      </w:tr>
      <w:tr w14:paraId="630F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exact"/>
          <w:jc w:val="center"/>
        </w:trPr>
        <w:tc>
          <w:tcPr>
            <w:tcW w:w="2214" w:type="dxa"/>
            <w:gridSpan w:val="2"/>
            <w:noWrap w:val="0"/>
            <w:vAlign w:val="center"/>
          </w:tcPr>
          <w:p w14:paraId="2173EB2C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“百千万工程”指挥部乡村振兴专班办公室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意见</w:t>
            </w:r>
          </w:p>
        </w:tc>
        <w:tc>
          <w:tcPr>
            <w:tcW w:w="7069" w:type="dxa"/>
            <w:gridSpan w:val="7"/>
            <w:noWrap w:val="0"/>
            <w:vAlign w:val="center"/>
          </w:tcPr>
          <w:p w14:paraId="249094E2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</w:p>
          <w:p w14:paraId="486DE2E3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3A9F7F9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123CB352">
            <w:pPr>
              <w:widowControl/>
              <w:ind w:firstLine="3864" w:firstLineChars="14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     月    日</w:t>
            </w:r>
          </w:p>
        </w:tc>
      </w:tr>
    </w:tbl>
    <w:p w14:paraId="17741440">
      <w:pPr>
        <w:adjustRightInd w:val="0"/>
        <w:snapToGrid w:val="0"/>
        <w:spacing w:line="590" w:lineRule="exact"/>
        <w:ind w:right="157"/>
        <w:rPr>
          <w:rFonts w:hint="eastAsia"/>
          <w:snapToGrid w:val="0"/>
          <w:kern w:val="0"/>
        </w:rPr>
      </w:pPr>
    </w:p>
    <w:sectPr>
      <w:footerReference r:id="rId4" w:type="first"/>
      <w:footerReference r:id="rId3" w:type="default"/>
      <w:pgSz w:w="11906" w:h="16838"/>
      <w:pgMar w:top="1871" w:right="1531" w:bottom="1871" w:left="1531" w:header="851" w:footer="1418" w:gutter="0"/>
      <w:pgNumType w:fmt="decimal"/>
      <w:cols w:space="720" w:num="1"/>
      <w:titlePg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华文中宋"/>
    <w:panose1 w:val="00000609000101010101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052DD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DB0A4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w0+Gd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rDT4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9DB0A4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33A6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7503C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A7503C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315"/>
  <w:drawingGridVerticalSpacing w:val="295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58"/>
    <w:rsid w:val="000961EE"/>
    <w:rsid w:val="000A7A12"/>
    <w:rsid w:val="000B7154"/>
    <w:rsid w:val="000C2415"/>
    <w:rsid w:val="001313D2"/>
    <w:rsid w:val="001A25CA"/>
    <w:rsid w:val="001E1E48"/>
    <w:rsid w:val="002005DE"/>
    <w:rsid w:val="002133BF"/>
    <w:rsid w:val="00277D02"/>
    <w:rsid w:val="002D1F9F"/>
    <w:rsid w:val="00321115"/>
    <w:rsid w:val="00364286"/>
    <w:rsid w:val="003A5734"/>
    <w:rsid w:val="00477FA0"/>
    <w:rsid w:val="00480F9C"/>
    <w:rsid w:val="00494F81"/>
    <w:rsid w:val="005B1CFA"/>
    <w:rsid w:val="005D0FCB"/>
    <w:rsid w:val="005D436A"/>
    <w:rsid w:val="006159DD"/>
    <w:rsid w:val="006B1A63"/>
    <w:rsid w:val="00772A0C"/>
    <w:rsid w:val="00782CC1"/>
    <w:rsid w:val="007D595E"/>
    <w:rsid w:val="00824511"/>
    <w:rsid w:val="00843AA2"/>
    <w:rsid w:val="0088112D"/>
    <w:rsid w:val="008C1931"/>
    <w:rsid w:val="008E73AA"/>
    <w:rsid w:val="00943C71"/>
    <w:rsid w:val="00980D10"/>
    <w:rsid w:val="009810B9"/>
    <w:rsid w:val="009E381C"/>
    <w:rsid w:val="00A527E8"/>
    <w:rsid w:val="00B04968"/>
    <w:rsid w:val="00B57848"/>
    <w:rsid w:val="00BC085B"/>
    <w:rsid w:val="00BD34CD"/>
    <w:rsid w:val="00C703A7"/>
    <w:rsid w:val="00C71115"/>
    <w:rsid w:val="00CF7790"/>
    <w:rsid w:val="00D055D3"/>
    <w:rsid w:val="00D12272"/>
    <w:rsid w:val="00D6423D"/>
    <w:rsid w:val="00D82F56"/>
    <w:rsid w:val="00DB5A63"/>
    <w:rsid w:val="00DF0D8C"/>
    <w:rsid w:val="00E1654D"/>
    <w:rsid w:val="00EB79EB"/>
    <w:rsid w:val="00ED5FA7"/>
    <w:rsid w:val="00EE4044"/>
    <w:rsid w:val="00EF3608"/>
    <w:rsid w:val="00F7315D"/>
    <w:rsid w:val="00FF3D91"/>
    <w:rsid w:val="0A007A97"/>
    <w:rsid w:val="1A901614"/>
    <w:rsid w:val="1F8706FD"/>
    <w:rsid w:val="26EAE39E"/>
    <w:rsid w:val="32FB4593"/>
    <w:rsid w:val="3D251877"/>
    <w:rsid w:val="3E9E3E43"/>
    <w:rsid w:val="40E22DDE"/>
    <w:rsid w:val="44DA5544"/>
    <w:rsid w:val="4B238907"/>
    <w:rsid w:val="4E14414E"/>
    <w:rsid w:val="5D966C82"/>
    <w:rsid w:val="68D409D4"/>
    <w:rsid w:val="6D4E6FA7"/>
    <w:rsid w:val="6DABC74D"/>
    <w:rsid w:val="6E6F683C"/>
    <w:rsid w:val="6F7FBBC2"/>
    <w:rsid w:val="70773E0E"/>
    <w:rsid w:val="726052A6"/>
    <w:rsid w:val="73EB81FD"/>
    <w:rsid w:val="756C0933"/>
    <w:rsid w:val="7A8BEC72"/>
    <w:rsid w:val="7EDAE153"/>
    <w:rsid w:val="7EE83CCC"/>
    <w:rsid w:val="7FBFB000"/>
    <w:rsid w:val="7FF0BB58"/>
    <w:rsid w:val="845CECE2"/>
    <w:rsid w:val="94FFD089"/>
    <w:rsid w:val="9EFF9BB5"/>
    <w:rsid w:val="A4BF6B7F"/>
    <w:rsid w:val="AD5A24A5"/>
    <w:rsid w:val="AFD85C9C"/>
    <w:rsid w:val="BFE608D6"/>
    <w:rsid w:val="C4FC588F"/>
    <w:rsid w:val="C8DA7BE3"/>
    <w:rsid w:val="DF6FCF32"/>
    <w:rsid w:val="E66EFFDF"/>
    <w:rsid w:val="EB635A7B"/>
    <w:rsid w:val="EFF20CC8"/>
    <w:rsid w:val="F5EB9458"/>
    <w:rsid w:val="F743A1FF"/>
    <w:rsid w:val="FB3FD29F"/>
    <w:rsid w:val="FEFE4E21"/>
    <w:rsid w:val="FF3F14C7"/>
    <w:rsid w:val="FFEAB0E2"/>
    <w:rsid w:val="FFEE5D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3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beforeAutospacing="0" w:after="330" w:afterAutospacing="0" w:line="580" w:lineRule="exact"/>
      <w:jc w:val="both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  <w:lang w:val="en-US" w:eastAsia="zh-CN" w:bidi="ar-SA"/>
    </w:rPr>
  </w:style>
  <w:style w:type="paragraph" w:styleId="3">
    <w:name w:val="heading 2"/>
    <w:basedOn w:val="1"/>
    <w:next w:val="1"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uiPriority w:val="0"/>
  </w:style>
  <w:style w:type="table" w:default="1" w:styleId="9">
    <w:name w:val="Normal Table"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uiPriority w:val="0"/>
    <w:rPr>
      <w:rFonts w:ascii="Times New Roman" w:hAnsi="Times New Roman" w:eastAsia="宋体" w:cs="Times New Roman"/>
      <w:b/>
    </w:rPr>
  </w:style>
  <w:style w:type="character" w:styleId="13">
    <w:name w:val="page number"/>
    <w:basedOn w:val="11"/>
    <w:uiPriority w:val="0"/>
  </w:style>
  <w:style w:type="character" w:styleId="14">
    <w:name w:val="Hyperlink"/>
    <w:basedOn w:val="11"/>
    <w:uiPriority w:val="0"/>
    <w:rPr>
      <w:color w:val="0000FF"/>
      <w:u w:val="single"/>
    </w:rPr>
  </w:style>
  <w:style w:type="paragraph" w:customStyle="1" w:styleId="15">
    <w:name w:val="样式1"/>
    <w:basedOn w:val="1"/>
    <w:uiPriority w:val="0"/>
    <w:pPr>
      <w:spacing w:line="59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color w:val="auto"/>
      <w:sz w:val="44"/>
      <w:szCs w:val="44"/>
    </w:rPr>
  </w:style>
  <w:style w:type="character" w:customStyle="1" w:styleId="16">
    <w:name w:val="green121"/>
    <w:basedOn w:val="11"/>
    <w:uiPriority w:val="0"/>
    <w:rPr>
      <w:rFonts w:hint="default" w:ascii="ˎ̥" w:hAnsi="ˎ̥"/>
      <w:color w:val="0A5D21"/>
      <w:sz w:val="18"/>
      <w:szCs w:val="18"/>
      <w:u w:val="none"/>
    </w:rPr>
  </w:style>
  <w:style w:type="paragraph" w:customStyle="1" w:styleId="17">
    <w:name w:val="_Style 6"/>
    <w:basedOn w:val="1"/>
    <w:uiPriority w:val="0"/>
    <w:pPr>
      <w:widowControl/>
      <w:spacing w:after="160" w:line="240" w:lineRule="exact"/>
      <w:jc w:val="left"/>
    </w:pPr>
    <w:rPr>
      <w:sz w:val="21"/>
      <w:szCs w:val="24"/>
    </w:rPr>
  </w:style>
  <w:style w:type="paragraph" w:customStyle="1" w:styleId="18">
    <w:name w:val=" Char"/>
    <w:basedOn w:val="1"/>
    <w:uiPriority w:val="0"/>
    <w:pPr>
      <w:widowControl/>
      <w:spacing w:after="160" w:line="240" w:lineRule="exact"/>
      <w:jc w:val="left"/>
    </w:pPr>
    <w:rPr>
      <w:sz w:val="21"/>
      <w:szCs w:val="24"/>
    </w:rPr>
  </w:style>
  <w:style w:type="paragraph" w:customStyle="1" w:styleId="19">
    <w:name w:val=" Char Char Char Char Char Char Char Char Char Char Char Char"/>
    <w:basedOn w:val="1"/>
    <w:uiPriority w:val="0"/>
    <w:pPr>
      <w:tabs>
        <w:tab w:val="left" w:pos="425"/>
      </w:tabs>
      <w:ind w:left="425" w:hanging="425"/>
    </w:pPr>
    <w:rPr>
      <w:rFonts w:eastAsia="仿宋_GB2312"/>
      <w:snapToGrid w:val="0"/>
      <w:kern w:val="24"/>
      <w:sz w:val="24"/>
      <w:szCs w:val="28"/>
    </w:rPr>
  </w:style>
  <w:style w:type="paragraph" w:customStyle="1" w:styleId="20">
    <w:name w:val="文本框"/>
    <w:uiPriority w:val="0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2</Pages>
  <Words>223</Words>
  <Characters>227</Characters>
  <Lines>1</Lines>
  <Paragraphs>1</Paragraphs>
  <TotalTime>62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2018-10-15T06:52:00Z</dcterms:created>
  <dc:creator>user</dc:creator>
  <cp:lastModifiedBy>薇</cp:lastModifiedBy>
  <cp:lastPrinted>2018-10-15T07:03:00Z</cp:lastPrinted>
  <dcterms:modified xsi:type="dcterms:W3CDTF">2026-08-01T12:06:30Z</dcterms:modified>
  <dc:title>一、该项目补助资金已由省财政厅以粤财农[2013]475号文下达给各有关财政局，各地要抓紧落实项目资金，加强管理，专款专用，严禁挤占、截留和挪用，确保资金资金使用安全。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5C6500F9D0B34A0F8ECBFBF6426DD56F_13</vt:lpwstr>
  </property>
  <property fmtid="{D5CDD505-2E9C-101B-9397-08002B2CF9AE}" pid="4" name="showFlag">
    <vt:bool>true</vt:bool>
  </property>
  <property fmtid="{D5CDD505-2E9C-101B-9397-08002B2CF9AE}" pid="5" name="KSOTemplateDocerSaveRecord">
    <vt:lpwstr>eyJoZGlkIjoiMGVjMjNiN2ZkZTMzMDA4ZWE3OTY1NzI2MTg5NDIzY2IiLCJ1c2VySWQiOiIxMDYzMTU5OTg2In0=</vt:lpwstr>
  </property>
</Properties>
</file>